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《石台县促进科技创新工作奖补办法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w w:val="95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（征求意见稿）</w:t>
      </w:r>
      <w:r>
        <w:rPr>
          <w:rFonts w:hint="eastAsia" w:ascii="Times New Roman" w:hAnsi="Times New Roman" w:eastAsia="方正小标宋简体" w:cs="Times New Roman"/>
          <w:sz w:val="44"/>
          <w:szCs w:val="44"/>
          <w:lang w:eastAsia="zh-CN"/>
        </w:rPr>
        <w:t>》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起草说明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一、起草背景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为深入贯彻落实党的二十届三中、四中全会精神和习近平总书记考察安徽重要讲话精神，下好创新“先手棋”，全面提升县域科技创新能力，加快形成新质生产力，根据省、市关于科技创新工作的部署要求，结合我县科技创新发展实际，亟需制定一套系统性强、激励作用明显的科技创新奖补政策。为此，县科技工信局牵头，研究起草了《石台县促进科技创新工作奖补办法（征求意见稿）》，旨在通过财政资金引导，进一步激发企业创新活力，加强创新主体培育、平台建设、成果转化和人才引育，营造良好创新生态，推动我县经济社会高质量发展。</w:t>
      </w: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二、起草过程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本办法由县科技工信局在深入学习研究国家、省、市科技创新相关政策基础上，结合我县产业发展现状和创新需求，组织起草形成初稿。初稿经内部多轮研讨修改后，形成征求意见稿，现向县内相关部门、重点企业、行业协会、社会公众等广泛征求意见</w:t>
      </w:r>
      <w:r>
        <w:rPr>
          <w:rFonts w:hint="eastAsia" w:cs="Times New Roman"/>
          <w:sz w:val="32"/>
          <w:szCs w:val="32"/>
          <w:lang w:val="en-US" w:eastAsia="zh-CN"/>
        </w:rPr>
        <w:t>。</w:t>
      </w:r>
      <w:bookmarkStart w:id="0" w:name="_GoBack"/>
      <w:bookmarkEnd w:id="0"/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三、主要内容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本办法围绕全县科技创新关键环节，构建了覆盖创新全链条的奖补支持体系，主要包括以下七个方面：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（一）加大创新主体培育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明确对首次成功申报科技型中小企业的给予0.5万元奖励，对重新评价通过的企业给予0.3万元奖励；对成功认定为国家高新技术企业的</w:t>
      </w:r>
      <w:r>
        <w:rPr>
          <w:rFonts w:hint="eastAsia" w:cs="Times New Roman"/>
          <w:sz w:val="32"/>
          <w:szCs w:val="32"/>
          <w:lang w:val="en-US" w:eastAsia="zh-CN"/>
        </w:rPr>
        <w:t>一次性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给予8万元奖励。同时，设立研发投入梯度补助，对企业研发费用根据总量区间给予1万至3万元不等的支持。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（二）支持创新平台建设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提出实施“揭榜挂帅”项目，对县级立项项目给予不超过总投入30%、最高50万元的资金支持。对新认定的高水平新型研发机构、院士工作站、博士后工作站、省级企业研发中心等分别给予50万元、10万元、8万元不等的一次性奖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（三）促进科技成果转化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支持产学研合作，对经登记且实际支付额30万元以上的技术合同，按实际支付额的20%给予奖励，最高50万元。对企业购买县外先进技术成果并转化的，按实际支付金额的10%给予补助，最高30万元。对承担国家、省科技重大专项或重点研发项目的单位给予相应补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（四）鼓励知识产权创造运用及管理服务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对新获得授权的中国发明专利，每件给予1万元资金补助。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（五）构建高层次人才团队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鼓励采取柔性引才方式，对用人单位支付柔性引进人才年薪超过15万元的部分，按50%给予奖励，单个人才最高10万元，同一单位年度奖励总额最高20万元。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（六）推进科技公共服务体系建设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对科技服务机构促成的技术转化项目，按合同实际成交额的1%给予奖励，单个项目最高10万元。明确安排一定比例的科技专项资金用于科技考核、创新城市建设、产学研活动、人才招引、科普宣传等公共服务体系建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（七）附则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明确了政策支持对象与除外情形、同类政策执行原则（从优从高不重复）、申报责任与违规处</w:t>
      </w:r>
      <w:r>
        <w:rPr>
          <w:rFonts w:hint="eastAsia" w:cs="Times New Roman"/>
          <w:sz w:val="32"/>
          <w:szCs w:val="32"/>
          <w:lang w:val="en-US" w:eastAsia="zh-CN"/>
        </w:rPr>
        <w:t>理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措施、解释及执行部门（县科技工信局、财政局），以及本办法的实施期限（2026年</w:t>
      </w:r>
      <w:r>
        <w:rPr>
          <w:rFonts w:hint="eastAsia" w:cs="Times New Roman"/>
          <w:sz w:val="32"/>
          <w:szCs w:val="32"/>
          <w:lang w:val="en-US" w:eastAsia="zh-CN"/>
        </w:rPr>
        <w:t>度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至2028年</w:t>
      </w:r>
      <w:r>
        <w:rPr>
          <w:rFonts w:hint="eastAsia" w:cs="Times New Roman"/>
          <w:sz w:val="32"/>
          <w:szCs w:val="32"/>
          <w:lang w:val="en-US" w:eastAsia="zh-CN"/>
        </w:rPr>
        <w:t>度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）。</w:t>
      </w:r>
    </w:p>
    <w:sectPr>
      <w:headerReference r:id="rId3" w:type="default"/>
      <w:footerReference r:id="rId4" w:type="default"/>
      <w:pgSz w:w="11906" w:h="16838"/>
      <w:pgMar w:top="1757" w:right="1361" w:bottom="1474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ind w:firstLine="36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11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80732"/>
    <w:multiLevelType w:val="singleLevel"/>
    <w:tmpl w:val="37180732"/>
    <w:lvl w:ilvl="0" w:tentative="0">
      <w:start w:val="1"/>
      <w:numFmt w:val="decimal"/>
      <w:pStyle w:val="9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">
    <w:nsid w:val="6310D0BD"/>
    <w:multiLevelType w:val="multilevel"/>
    <w:tmpl w:val="6310D0BD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1ZTZhNGVmZmQzZDk1MGFlN2I1NjNhMjYwNjQyZTMifQ=="/>
  </w:docVars>
  <w:rsids>
    <w:rsidRoot w:val="00172A27"/>
    <w:rsid w:val="001C7F09"/>
    <w:rsid w:val="002A3098"/>
    <w:rsid w:val="00317C56"/>
    <w:rsid w:val="00B95CDD"/>
    <w:rsid w:val="00C34DAD"/>
    <w:rsid w:val="00D100BF"/>
    <w:rsid w:val="00E05C4A"/>
    <w:rsid w:val="00FE7B94"/>
    <w:rsid w:val="019556BB"/>
    <w:rsid w:val="01AC3CA9"/>
    <w:rsid w:val="023A4C2B"/>
    <w:rsid w:val="029F670B"/>
    <w:rsid w:val="02A66735"/>
    <w:rsid w:val="02E84657"/>
    <w:rsid w:val="032633D2"/>
    <w:rsid w:val="03CE1E07"/>
    <w:rsid w:val="03EC461B"/>
    <w:rsid w:val="03FD4061"/>
    <w:rsid w:val="0425405F"/>
    <w:rsid w:val="04AB1DE0"/>
    <w:rsid w:val="04C01C9F"/>
    <w:rsid w:val="04D8694E"/>
    <w:rsid w:val="05145BD8"/>
    <w:rsid w:val="055836BE"/>
    <w:rsid w:val="05662655"/>
    <w:rsid w:val="05852631"/>
    <w:rsid w:val="0596537B"/>
    <w:rsid w:val="059E7B97"/>
    <w:rsid w:val="05A32301"/>
    <w:rsid w:val="05C72C4A"/>
    <w:rsid w:val="06562220"/>
    <w:rsid w:val="06E17D3B"/>
    <w:rsid w:val="07295FBC"/>
    <w:rsid w:val="07451F69"/>
    <w:rsid w:val="07754928"/>
    <w:rsid w:val="07990616"/>
    <w:rsid w:val="07C5765D"/>
    <w:rsid w:val="07E06245"/>
    <w:rsid w:val="0825549A"/>
    <w:rsid w:val="08387E2F"/>
    <w:rsid w:val="08391DD9"/>
    <w:rsid w:val="086C6C50"/>
    <w:rsid w:val="086F2DF0"/>
    <w:rsid w:val="08D06D92"/>
    <w:rsid w:val="09BF0C30"/>
    <w:rsid w:val="09D96DB9"/>
    <w:rsid w:val="09FF5EA1"/>
    <w:rsid w:val="0A091CDE"/>
    <w:rsid w:val="0A0D0E47"/>
    <w:rsid w:val="0A233D43"/>
    <w:rsid w:val="0A296AEF"/>
    <w:rsid w:val="0A85738F"/>
    <w:rsid w:val="0AAB489B"/>
    <w:rsid w:val="0AFA6A77"/>
    <w:rsid w:val="0AFF2603"/>
    <w:rsid w:val="0B0D5E8F"/>
    <w:rsid w:val="0B7676C6"/>
    <w:rsid w:val="0B81389B"/>
    <w:rsid w:val="0B9E10CF"/>
    <w:rsid w:val="0BA51305"/>
    <w:rsid w:val="0BE36304"/>
    <w:rsid w:val="0C2E2BCB"/>
    <w:rsid w:val="0C670CE3"/>
    <w:rsid w:val="0C9910B8"/>
    <w:rsid w:val="0CC51EAD"/>
    <w:rsid w:val="0CDB6FDB"/>
    <w:rsid w:val="0D576A35"/>
    <w:rsid w:val="0D5F647C"/>
    <w:rsid w:val="0D627C85"/>
    <w:rsid w:val="0D7C07BE"/>
    <w:rsid w:val="0D8831CD"/>
    <w:rsid w:val="0DA758CD"/>
    <w:rsid w:val="0DC932D7"/>
    <w:rsid w:val="0DF94435"/>
    <w:rsid w:val="0E127248"/>
    <w:rsid w:val="0E2B3F92"/>
    <w:rsid w:val="0E3E5A73"/>
    <w:rsid w:val="0E697B8C"/>
    <w:rsid w:val="0E8B1FD4"/>
    <w:rsid w:val="0F8971C2"/>
    <w:rsid w:val="101E3DAE"/>
    <w:rsid w:val="10572E1C"/>
    <w:rsid w:val="110249F3"/>
    <w:rsid w:val="110B4996"/>
    <w:rsid w:val="11835FE2"/>
    <w:rsid w:val="11A42091"/>
    <w:rsid w:val="11EC30F9"/>
    <w:rsid w:val="11F2153E"/>
    <w:rsid w:val="125E5350"/>
    <w:rsid w:val="13054DB2"/>
    <w:rsid w:val="13083A14"/>
    <w:rsid w:val="13394A5B"/>
    <w:rsid w:val="1371577D"/>
    <w:rsid w:val="141837C0"/>
    <w:rsid w:val="141D437D"/>
    <w:rsid w:val="14305E5E"/>
    <w:rsid w:val="147719A1"/>
    <w:rsid w:val="154C1088"/>
    <w:rsid w:val="15C251DC"/>
    <w:rsid w:val="15FF2893"/>
    <w:rsid w:val="16085185"/>
    <w:rsid w:val="161D31C5"/>
    <w:rsid w:val="164253EA"/>
    <w:rsid w:val="16467BBB"/>
    <w:rsid w:val="16515050"/>
    <w:rsid w:val="16612C47"/>
    <w:rsid w:val="16CD5BE6"/>
    <w:rsid w:val="16DD7771"/>
    <w:rsid w:val="174467F7"/>
    <w:rsid w:val="175427B6"/>
    <w:rsid w:val="176D3FD9"/>
    <w:rsid w:val="17726639"/>
    <w:rsid w:val="17832749"/>
    <w:rsid w:val="17C410A9"/>
    <w:rsid w:val="17F5479E"/>
    <w:rsid w:val="18075128"/>
    <w:rsid w:val="183A374F"/>
    <w:rsid w:val="18506ACF"/>
    <w:rsid w:val="185F6D12"/>
    <w:rsid w:val="188E103A"/>
    <w:rsid w:val="18E66CD9"/>
    <w:rsid w:val="193550B0"/>
    <w:rsid w:val="19E341FE"/>
    <w:rsid w:val="1A3D673A"/>
    <w:rsid w:val="1A4929CB"/>
    <w:rsid w:val="1A8226CD"/>
    <w:rsid w:val="1AF747FA"/>
    <w:rsid w:val="1B0342CC"/>
    <w:rsid w:val="1B5C39DD"/>
    <w:rsid w:val="1B8D3A4A"/>
    <w:rsid w:val="1C33473D"/>
    <w:rsid w:val="1C5162BA"/>
    <w:rsid w:val="1CB47A96"/>
    <w:rsid w:val="1CB82E95"/>
    <w:rsid w:val="1CBF129C"/>
    <w:rsid w:val="1CE33B78"/>
    <w:rsid w:val="1D0E758C"/>
    <w:rsid w:val="1D180519"/>
    <w:rsid w:val="1D2D5631"/>
    <w:rsid w:val="1D9236E6"/>
    <w:rsid w:val="1DD06D78"/>
    <w:rsid w:val="1E363F83"/>
    <w:rsid w:val="1E575249"/>
    <w:rsid w:val="1EB53B30"/>
    <w:rsid w:val="1EFA7EE1"/>
    <w:rsid w:val="1F2B3A99"/>
    <w:rsid w:val="1F4153C3"/>
    <w:rsid w:val="1F9123D4"/>
    <w:rsid w:val="1FA5053E"/>
    <w:rsid w:val="1FAE1C29"/>
    <w:rsid w:val="1FBC49BC"/>
    <w:rsid w:val="2037584E"/>
    <w:rsid w:val="20646707"/>
    <w:rsid w:val="207E43F5"/>
    <w:rsid w:val="20844553"/>
    <w:rsid w:val="2096173F"/>
    <w:rsid w:val="21A460DD"/>
    <w:rsid w:val="21F42BC1"/>
    <w:rsid w:val="226561A5"/>
    <w:rsid w:val="22840B02"/>
    <w:rsid w:val="22E449E3"/>
    <w:rsid w:val="23007343"/>
    <w:rsid w:val="23123443"/>
    <w:rsid w:val="233454D9"/>
    <w:rsid w:val="235651B5"/>
    <w:rsid w:val="235E5FEF"/>
    <w:rsid w:val="23683C1D"/>
    <w:rsid w:val="236E0751"/>
    <w:rsid w:val="2388771C"/>
    <w:rsid w:val="23B22178"/>
    <w:rsid w:val="247445F2"/>
    <w:rsid w:val="249E6E14"/>
    <w:rsid w:val="24E318DF"/>
    <w:rsid w:val="259124D5"/>
    <w:rsid w:val="25962D92"/>
    <w:rsid w:val="259D3D67"/>
    <w:rsid w:val="25B30B82"/>
    <w:rsid w:val="26276627"/>
    <w:rsid w:val="265C0D35"/>
    <w:rsid w:val="268D5392"/>
    <w:rsid w:val="26A02BA8"/>
    <w:rsid w:val="26EF3957"/>
    <w:rsid w:val="26F43C3F"/>
    <w:rsid w:val="27280C17"/>
    <w:rsid w:val="27D96D4F"/>
    <w:rsid w:val="27F210CB"/>
    <w:rsid w:val="28244BB9"/>
    <w:rsid w:val="28687E65"/>
    <w:rsid w:val="288A1B89"/>
    <w:rsid w:val="28BE1833"/>
    <w:rsid w:val="28C71959"/>
    <w:rsid w:val="292C311A"/>
    <w:rsid w:val="294206B6"/>
    <w:rsid w:val="29563A48"/>
    <w:rsid w:val="29806288"/>
    <w:rsid w:val="29926422"/>
    <w:rsid w:val="29BC48FE"/>
    <w:rsid w:val="2A336250"/>
    <w:rsid w:val="2A4E6F5E"/>
    <w:rsid w:val="2A884D0D"/>
    <w:rsid w:val="2B4A1AA4"/>
    <w:rsid w:val="2B604E23"/>
    <w:rsid w:val="2B715282"/>
    <w:rsid w:val="2BA72A52"/>
    <w:rsid w:val="2BBD2276"/>
    <w:rsid w:val="2BCB6AF8"/>
    <w:rsid w:val="2BE43400"/>
    <w:rsid w:val="2C1161A4"/>
    <w:rsid w:val="2C950AFD"/>
    <w:rsid w:val="2CED26E7"/>
    <w:rsid w:val="2D0839C4"/>
    <w:rsid w:val="2D8A43D9"/>
    <w:rsid w:val="2D9708A4"/>
    <w:rsid w:val="2DDA23E8"/>
    <w:rsid w:val="2DE06DC0"/>
    <w:rsid w:val="2E4E3659"/>
    <w:rsid w:val="2E611832"/>
    <w:rsid w:val="2E6E3116"/>
    <w:rsid w:val="2E880708"/>
    <w:rsid w:val="2ED03E1A"/>
    <w:rsid w:val="2F2B74F6"/>
    <w:rsid w:val="2FB41BE1"/>
    <w:rsid w:val="2FC62A07"/>
    <w:rsid w:val="2FD44032"/>
    <w:rsid w:val="303845C1"/>
    <w:rsid w:val="30475C61"/>
    <w:rsid w:val="3113275C"/>
    <w:rsid w:val="31350B00"/>
    <w:rsid w:val="32285F6F"/>
    <w:rsid w:val="327323DC"/>
    <w:rsid w:val="32B22607"/>
    <w:rsid w:val="32E56491"/>
    <w:rsid w:val="33152997"/>
    <w:rsid w:val="338A5E29"/>
    <w:rsid w:val="33A04957"/>
    <w:rsid w:val="33C87680"/>
    <w:rsid w:val="340622E0"/>
    <w:rsid w:val="340C5B48"/>
    <w:rsid w:val="340D7B12"/>
    <w:rsid w:val="34313801"/>
    <w:rsid w:val="349124F1"/>
    <w:rsid w:val="34B137C0"/>
    <w:rsid w:val="35645510"/>
    <w:rsid w:val="35891DD3"/>
    <w:rsid w:val="359027A9"/>
    <w:rsid w:val="35F672ED"/>
    <w:rsid w:val="360D7D52"/>
    <w:rsid w:val="361D1800"/>
    <w:rsid w:val="369A3D36"/>
    <w:rsid w:val="36B05A80"/>
    <w:rsid w:val="36D84407"/>
    <w:rsid w:val="36DB3EF8"/>
    <w:rsid w:val="370E1BD7"/>
    <w:rsid w:val="370E607B"/>
    <w:rsid w:val="37256F21"/>
    <w:rsid w:val="374675C3"/>
    <w:rsid w:val="37485019"/>
    <w:rsid w:val="378400EB"/>
    <w:rsid w:val="378A7F6D"/>
    <w:rsid w:val="378F1ECC"/>
    <w:rsid w:val="379A790F"/>
    <w:rsid w:val="38445697"/>
    <w:rsid w:val="38BE6A66"/>
    <w:rsid w:val="3A305520"/>
    <w:rsid w:val="3AEC0481"/>
    <w:rsid w:val="3B194D05"/>
    <w:rsid w:val="3B516A96"/>
    <w:rsid w:val="3BA97E0C"/>
    <w:rsid w:val="3BDF7995"/>
    <w:rsid w:val="3C016174"/>
    <w:rsid w:val="3C3E2F5F"/>
    <w:rsid w:val="3C622294"/>
    <w:rsid w:val="3CC80A7A"/>
    <w:rsid w:val="3CED04E1"/>
    <w:rsid w:val="3D28428E"/>
    <w:rsid w:val="3D361E88"/>
    <w:rsid w:val="3D4F1ECE"/>
    <w:rsid w:val="3FB51355"/>
    <w:rsid w:val="3FD17C46"/>
    <w:rsid w:val="4051049D"/>
    <w:rsid w:val="407E22C6"/>
    <w:rsid w:val="408C7852"/>
    <w:rsid w:val="40995F80"/>
    <w:rsid w:val="409D5D7A"/>
    <w:rsid w:val="41024F18"/>
    <w:rsid w:val="412F10C8"/>
    <w:rsid w:val="41483F38"/>
    <w:rsid w:val="415154E2"/>
    <w:rsid w:val="419A2DBD"/>
    <w:rsid w:val="41AF390A"/>
    <w:rsid w:val="42181B5C"/>
    <w:rsid w:val="42292222"/>
    <w:rsid w:val="42B37AD7"/>
    <w:rsid w:val="42BA2C13"/>
    <w:rsid w:val="42BE6BA7"/>
    <w:rsid w:val="42E47C90"/>
    <w:rsid w:val="43244EF6"/>
    <w:rsid w:val="432602A9"/>
    <w:rsid w:val="43374264"/>
    <w:rsid w:val="43805C0B"/>
    <w:rsid w:val="448A1F02"/>
    <w:rsid w:val="44C37CDE"/>
    <w:rsid w:val="45943BEF"/>
    <w:rsid w:val="45D40B51"/>
    <w:rsid w:val="45E74CCB"/>
    <w:rsid w:val="45EE4727"/>
    <w:rsid w:val="45F621B4"/>
    <w:rsid w:val="4642189D"/>
    <w:rsid w:val="46957C20"/>
    <w:rsid w:val="46CB3641"/>
    <w:rsid w:val="46F32B98"/>
    <w:rsid w:val="46F947C5"/>
    <w:rsid w:val="470A4BCA"/>
    <w:rsid w:val="47166226"/>
    <w:rsid w:val="47262F6D"/>
    <w:rsid w:val="47594C60"/>
    <w:rsid w:val="478F5159"/>
    <w:rsid w:val="47E11A0B"/>
    <w:rsid w:val="48013092"/>
    <w:rsid w:val="48FC70DB"/>
    <w:rsid w:val="493703DA"/>
    <w:rsid w:val="49374FBE"/>
    <w:rsid w:val="495E079C"/>
    <w:rsid w:val="496438D9"/>
    <w:rsid w:val="49ED1D2B"/>
    <w:rsid w:val="49FF5AFE"/>
    <w:rsid w:val="4A0C644A"/>
    <w:rsid w:val="4A412D97"/>
    <w:rsid w:val="4A767978"/>
    <w:rsid w:val="4AAE63B7"/>
    <w:rsid w:val="4ADE181A"/>
    <w:rsid w:val="4AFF3280"/>
    <w:rsid w:val="4B217CD3"/>
    <w:rsid w:val="4B241572"/>
    <w:rsid w:val="4BB41998"/>
    <w:rsid w:val="4C2061DD"/>
    <w:rsid w:val="4C4B2879"/>
    <w:rsid w:val="4C625440"/>
    <w:rsid w:val="4CE27936"/>
    <w:rsid w:val="4CFD39DC"/>
    <w:rsid w:val="4D284948"/>
    <w:rsid w:val="4D372C3B"/>
    <w:rsid w:val="4D3968BD"/>
    <w:rsid w:val="4D954C92"/>
    <w:rsid w:val="4E60291A"/>
    <w:rsid w:val="4E9A38BA"/>
    <w:rsid w:val="4EBC7D13"/>
    <w:rsid w:val="4EDC533F"/>
    <w:rsid w:val="4F41254A"/>
    <w:rsid w:val="4F4A19EE"/>
    <w:rsid w:val="4FA4782B"/>
    <w:rsid w:val="4FB13607"/>
    <w:rsid w:val="4FED662C"/>
    <w:rsid w:val="502169B1"/>
    <w:rsid w:val="50267B3A"/>
    <w:rsid w:val="506A1275"/>
    <w:rsid w:val="50F013C9"/>
    <w:rsid w:val="51114346"/>
    <w:rsid w:val="512322CB"/>
    <w:rsid w:val="516057E7"/>
    <w:rsid w:val="519F53A7"/>
    <w:rsid w:val="521B0BB7"/>
    <w:rsid w:val="5248023B"/>
    <w:rsid w:val="52684B42"/>
    <w:rsid w:val="52703375"/>
    <w:rsid w:val="529164B3"/>
    <w:rsid w:val="529C2335"/>
    <w:rsid w:val="52EC0369"/>
    <w:rsid w:val="534C5B09"/>
    <w:rsid w:val="535331D1"/>
    <w:rsid w:val="53756B51"/>
    <w:rsid w:val="537868FE"/>
    <w:rsid w:val="53D8739D"/>
    <w:rsid w:val="541728B9"/>
    <w:rsid w:val="54422B96"/>
    <w:rsid w:val="54AB4AB2"/>
    <w:rsid w:val="54B55930"/>
    <w:rsid w:val="54D44008"/>
    <w:rsid w:val="54D8352B"/>
    <w:rsid w:val="55242650"/>
    <w:rsid w:val="55246A2A"/>
    <w:rsid w:val="55584EA1"/>
    <w:rsid w:val="56024028"/>
    <w:rsid w:val="56170651"/>
    <w:rsid w:val="56FB0201"/>
    <w:rsid w:val="56FE0B33"/>
    <w:rsid w:val="57077B11"/>
    <w:rsid w:val="572B3C88"/>
    <w:rsid w:val="574627A7"/>
    <w:rsid w:val="57AC4DC9"/>
    <w:rsid w:val="57E74053"/>
    <w:rsid w:val="583354EA"/>
    <w:rsid w:val="58474AF1"/>
    <w:rsid w:val="58507E4A"/>
    <w:rsid w:val="588D4BFA"/>
    <w:rsid w:val="589870FB"/>
    <w:rsid w:val="59203E2F"/>
    <w:rsid w:val="59B41229"/>
    <w:rsid w:val="5A0F163F"/>
    <w:rsid w:val="5A6776CD"/>
    <w:rsid w:val="5A7239EB"/>
    <w:rsid w:val="5A9A1850"/>
    <w:rsid w:val="5AF60B1C"/>
    <w:rsid w:val="5B164C1B"/>
    <w:rsid w:val="5B56435F"/>
    <w:rsid w:val="5B6559BA"/>
    <w:rsid w:val="5B6E1487"/>
    <w:rsid w:val="5BA65FD3"/>
    <w:rsid w:val="5BB154D8"/>
    <w:rsid w:val="5BE2525D"/>
    <w:rsid w:val="5C0F1DCA"/>
    <w:rsid w:val="5C2F5270"/>
    <w:rsid w:val="5C5C1A49"/>
    <w:rsid w:val="5C707B84"/>
    <w:rsid w:val="5CAE513F"/>
    <w:rsid w:val="5CD34BA6"/>
    <w:rsid w:val="5D467A6D"/>
    <w:rsid w:val="5D4B4B93"/>
    <w:rsid w:val="5D610403"/>
    <w:rsid w:val="5D7C705D"/>
    <w:rsid w:val="5D8D5114"/>
    <w:rsid w:val="5DBA7B13"/>
    <w:rsid w:val="5DE52DE2"/>
    <w:rsid w:val="5ECA7788"/>
    <w:rsid w:val="5ECC70CB"/>
    <w:rsid w:val="5F073D34"/>
    <w:rsid w:val="5F5A6037"/>
    <w:rsid w:val="5F9E7E8A"/>
    <w:rsid w:val="5FA8056B"/>
    <w:rsid w:val="60874FDE"/>
    <w:rsid w:val="60A32AE1"/>
    <w:rsid w:val="60A54AAB"/>
    <w:rsid w:val="60A725D1"/>
    <w:rsid w:val="61202383"/>
    <w:rsid w:val="614E0C9F"/>
    <w:rsid w:val="61587A43"/>
    <w:rsid w:val="61866A70"/>
    <w:rsid w:val="61CB4705"/>
    <w:rsid w:val="624727A0"/>
    <w:rsid w:val="62586279"/>
    <w:rsid w:val="62C41696"/>
    <w:rsid w:val="62D359B9"/>
    <w:rsid w:val="63013A6A"/>
    <w:rsid w:val="630D4867"/>
    <w:rsid w:val="63192F1D"/>
    <w:rsid w:val="632C2C44"/>
    <w:rsid w:val="635B652F"/>
    <w:rsid w:val="64112E3F"/>
    <w:rsid w:val="64CA7118"/>
    <w:rsid w:val="65032DF9"/>
    <w:rsid w:val="652E506F"/>
    <w:rsid w:val="65821173"/>
    <w:rsid w:val="65AE7F5E"/>
    <w:rsid w:val="65BF660F"/>
    <w:rsid w:val="65D06126"/>
    <w:rsid w:val="661F0358"/>
    <w:rsid w:val="668115BA"/>
    <w:rsid w:val="67033E13"/>
    <w:rsid w:val="67146B4F"/>
    <w:rsid w:val="671958AB"/>
    <w:rsid w:val="6752657F"/>
    <w:rsid w:val="67697396"/>
    <w:rsid w:val="67717495"/>
    <w:rsid w:val="67D30150"/>
    <w:rsid w:val="68120C78"/>
    <w:rsid w:val="68C06926"/>
    <w:rsid w:val="68CD4B9F"/>
    <w:rsid w:val="69450BA7"/>
    <w:rsid w:val="694A61EF"/>
    <w:rsid w:val="69562DE6"/>
    <w:rsid w:val="696845C4"/>
    <w:rsid w:val="699D6C67"/>
    <w:rsid w:val="6A293A6C"/>
    <w:rsid w:val="6A5A06B4"/>
    <w:rsid w:val="6AB02FBC"/>
    <w:rsid w:val="6AC66A6B"/>
    <w:rsid w:val="6B4A2513"/>
    <w:rsid w:val="6B4E52B8"/>
    <w:rsid w:val="6BD776A8"/>
    <w:rsid w:val="6C1E5EED"/>
    <w:rsid w:val="6C2609AF"/>
    <w:rsid w:val="6C264788"/>
    <w:rsid w:val="6C521D9A"/>
    <w:rsid w:val="6CB52BA7"/>
    <w:rsid w:val="6DCE08A8"/>
    <w:rsid w:val="6E25722B"/>
    <w:rsid w:val="6E7C509D"/>
    <w:rsid w:val="6E91429D"/>
    <w:rsid w:val="6EC627BC"/>
    <w:rsid w:val="6EDD3AFA"/>
    <w:rsid w:val="6F1E5585"/>
    <w:rsid w:val="6F8C1333"/>
    <w:rsid w:val="6FD8015E"/>
    <w:rsid w:val="701632CF"/>
    <w:rsid w:val="7077440F"/>
    <w:rsid w:val="712D267F"/>
    <w:rsid w:val="71A567BD"/>
    <w:rsid w:val="71B92164"/>
    <w:rsid w:val="71BC4191"/>
    <w:rsid w:val="71C70D25"/>
    <w:rsid w:val="72181294"/>
    <w:rsid w:val="725D2214"/>
    <w:rsid w:val="72D11266"/>
    <w:rsid w:val="72E7190A"/>
    <w:rsid w:val="73241EBD"/>
    <w:rsid w:val="733E6DC5"/>
    <w:rsid w:val="7346211D"/>
    <w:rsid w:val="73796175"/>
    <w:rsid w:val="73C502AF"/>
    <w:rsid w:val="7443665D"/>
    <w:rsid w:val="745E5F99"/>
    <w:rsid w:val="7460720F"/>
    <w:rsid w:val="749D0D0D"/>
    <w:rsid w:val="753B0061"/>
    <w:rsid w:val="75614FED"/>
    <w:rsid w:val="75742F72"/>
    <w:rsid w:val="75843E6B"/>
    <w:rsid w:val="759C410E"/>
    <w:rsid w:val="75D7705D"/>
    <w:rsid w:val="76307A4F"/>
    <w:rsid w:val="76F51E90"/>
    <w:rsid w:val="7735228D"/>
    <w:rsid w:val="77362007"/>
    <w:rsid w:val="77640DC4"/>
    <w:rsid w:val="77922F4F"/>
    <w:rsid w:val="77A2369A"/>
    <w:rsid w:val="77AD4519"/>
    <w:rsid w:val="77B5517C"/>
    <w:rsid w:val="77BF1B93"/>
    <w:rsid w:val="78180420"/>
    <w:rsid w:val="781E79CA"/>
    <w:rsid w:val="78512AF0"/>
    <w:rsid w:val="78C03102"/>
    <w:rsid w:val="78E6247A"/>
    <w:rsid w:val="79446229"/>
    <w:rsid w:val="795A422D"/>
    <w:rsid w:val="795B1CFE"/>
    <w:rsid w:val="79667075"/>
    <w:rsid w:val="79964206"/>
    <w:rsid w:val="79A82583"/>
    <w:rsid w:val="79B17049"/>
    <w:rsid w:val="7A1E16FE"/>
    <w:rsid w:val="7A38272E"/>
    <w:rsid w:val="7A494AA2"/>
    <w:rsid w:val="7AB420FB"/>
    <w:rsid w:val="7AF4760A"/>
    <w:rsid w:val="7AFA267C"/>
    <w:rsid w:val="7B3A6305"/>
    <w:rsid w:val="7B7569EC"/>
    <w:rsid w:val="7BB045D8"/>
    <w:rsid w:val="7C2A6E89"/>
    <w:rsid w:val="7C336FB7"/>
    <w:rsid w:val="7C4D0EFB"/>
    <w:rsid w:val="7CB9570E"/>
    <w:rsid w:val="7CDA1300"/>
    <w:rsid w:val="7CF73DE4"/>
    <w:rsid w:val="7D1E37C3"/>
    <w:rsid w:val="7D6C2781"/>
    <w:rsid w:val="7D6E474B"/>
    <w:rsid w:val="7E374B3D"/>
    <w:rsid w:val="7E7A711F"/>
    <w:rsid w:val="7E7C2E97"/>
    <w:rsid w:val="7E9A3308"/>
    <w:rsid w:val="7F0A3B36"/>
    <w:rsid w:val="7F1C1F84"/>
    <w:rsid w:val="7F363046"/>
    <w:rsid w:val="7F9641A0"/>
    <w:rsid w:val="7FF5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883" w:firstLineChars="200"/>
      <w:jc w:val="both"/>
    </w:pPr>
    <w:rPr>
      <w:rFonts w:ascii="Times New Roman" w:hAnsi="Times New Roman" w:eastAsia="仿宋_GB2312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0"/>
    <w:pPr>
      <w:keepNext/>
      <w:keepLines/>
      <w:spacing w:before="340" w:beforeLines="0" w:beforeAutospacing="0" w:after="330" w:afterLines="0" w:afterAutospacing="0" w:line="660" w:lineRule="exact"/>
      <w:ind w:firstLine="0" w:firstLineChars="0"/>
      <w:jc w:val="center"/>
      <w:outlineLvl w:val="0"/>
    </w:pPr>
    <w:rPr>
      <w:rFonts w:eastAsia="方正小标宋简体"/>
      <w:b/>
      <w:kern w:val="44"/>
      <w:sz w:val="44"/>
    </w:rPr>
  </w:style>
  <w:style w:type="paragraph" w:styleId="3">
    <w:name w:val="heading 2"/>
    <w:basedOn w:val="1"/>
    <w:next w:val="1"/>
    <w:link w:val="29"/>
    <w:unhideWhenUsed/>
    <w:qFormat/>
    <w:uiPriority w:val="0"/>
    <w:pPr>
      <w:keepNext/>
      <w:keepLines/>
      <w:spacing w:before="260" w:beforeLines="0" w:beforeAutospacing="0" w:after="260" w:afterLines="0" w:afterAutospacing="0" w:line="560" w:lineRule="exact"/>
      <w:outlineLvl w:val="1"/>
    </w:pPr>
    <w:rPr>
      <w:rFonts w:ascii="Times New Roman" w:hAnsi="Times New Roman" w:eastAsia="黑体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</w:rPr>
  </w:style>
  <w:style w:type="paragraph" w:styleId="5">
    <w:name w:val="heading 4"/>
    <w:basedOn w:val="1"/>
    <w:next w:val="1"/>
    <w:qFormat/>
    <w:uiPriority w:val="9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 w:firstLineChars="0"/>
      <w:outlineLvl w:val="3"/>
    </w:pPr>
    <w:rPr>
      <w:rFonts w:ascii="Arial" w:hAnsi="Arial" w:eastAsia="宋体"/>
      <w:b/>
      <w:sz w:val="28"/>
    </w:rPr>
  </w:style>
  <w:style w:type="character" w:default="1" w:styleId="18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 w:firstLineChars="200"/>
    </w:pPr>
  </w:style>
  <w:style w:type="paragraph" w:styleId="7">
    <w:name w:val="Body Text"/>
    <w:basedOn w:val="1"/>
    <w:qFormat/>
    <w:uiPriority w:val="0"/>
    <w:pPr>
      <w:spacing w:before="0" w:after="140" w:line="276" w:lineRule="auto"/>
    </w:pPr>
  </w:style>
  <w:style w:type="paragraph" w:styleId="8">
    <w:name w:val="Plain Text"/>
    <w:basedOn w:val="1"/>
    <w:next w:val="9"/>
    <w:qFormat/>
    <w:uiPriority w:val="0"/>
    <w:pPr>
      <w:spacing w:line="576" w:lineRule="exact"/>
    </w:pPr>
    <w:rPr>
      <w:rFonts w:ascii="宋体" w:hAnsi="Courier New" w:cs="Courier New"/>
      <w:kern w:val="0"/>
      <w:szCs w:val="21"/>
    </w:rPr>
  </w:style>
  <w:style w:type="paragraph" w:styleId="9">
    <w:name w:val="List Number 5"/>
    <w:basedOn w:val="1"/>
    <w:qFormat/>
    <w:uiPriority w:val="0"/>
    <w:pPr>
      <w:numPr>
        <w:ilvl w:val="0"/>
        <w:numId w:val="2"/>
      </w:numPr>
    </w:pPr>
  </w:style>
  <w:style w:type="paragraph" w:styleId="10">
    <w:name w:val="Body Text Indent 2"/>
    <w:basedOn w:val="1"/>
    <w:qFormat/>
    <w:uiPriority w:val="99"/>
    <w:pPr>
      <w:spacing w:line="590" w:lineRule="exact"/>
      <w:ind w:firstLine="880" w:firstLineChars="200"/>
    </w:pPr>
    <w:rPr>
      <w:rFonts w:eastAsia="方正仿宋_GBK"/>
      <w:sz w:val="32"/>
    </w:rPr>
  </w:style>
  <w:style w:type="paragraph" w:styleId="11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3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</w:r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Body Text First Indent"/>
    <w:basedOn w:val="7"/>
    <w:qFormat/>
    <w:uiPriority w:val="0"/>
    <w:pPr>
      <w:spacing w:after="0"/>
      <w:ind w:firstLine="100" w:firstLineChars="100"/>
    </w:pPr>
  </w:style>
  <w:style w:type="table" w:styleId="17">
    <w:name w:val="Table Grid"/>
    <w:basedOn w:val="1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Strong"/>
    <w:basedOn w:val="18"/>
    <w:qFormat/>
    <w:uiPriority w:val="0"/>
    <w:rPr>
      <w:b/>
    </w:rPr>
  </w:style>
  <w:style w:type="character" w:styleId="20">
    <w:name w:val="page number"/>
    <w:basedOn w:val="18"/>
    <w:qFormat/>
    <w:uiPriority w:val="0"/>
  </w:style>
  <w:style w:type="character" w:styleId="21">
    <w:name w:val="Emphasis"/>
    <w:basedOn w:val="18"/>
    <w:qFormat/>
    <w:uiPriority w:val="0"/>
    <w:rPr>
      <w:i/>
    </w:rPr>
  </w:style>
  <w:style w:type="character" w:styleId="22">
    <w:name w:val="Hyperlink"/>
    <w:basedOn w:val="18"/>
    <w:qFormat/>
    <w:uiPriority w:val="0"/>
    <w:rPr>
      <w:color w:val="0000FF"/>
      <w:u w:val="single"/>
    </w:rPr>
  </w:style>
  <w:style w:type="paragraph" w:styleId="23">
    <w:name w:val="List Paragraph"/>
    <w:basedOn w:val="1"/>
    <w:qFormat/>
    <w:uiPriority w:val="99"/>
    <w:pPr>
      <w:ind w:firstLine="420"/>
    </w:pPr>
  </w:style>
  <w:style w:type="character" w:customStyle="1" w:styleId="24">
    <w:name w:val="标题 1 Char"/>
    <w:link w:val="2"/>
    <w:qFormat/>
    <w:uiPriority w:val="0"/>
    <w:rPr>
      <w:rFonts w:eastAsia="方正小标宋简体"/>
      <w:b/>
      <w:kern w:val="44"/>
      <w:sz w:val="44"/>
    </w:rPr>
  </w:style>
  <w:style w:type="paragraph" w:customStyle="1" w:styleId="25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方正小标宋简体" w:hAnsi="方正小标宋简体" w:eastAsia="方正小标宋简体" w:cs="Times New Roman"/>
      <w:color w:val="000000"/>
      <w:sz w:val="24"/>
      <w:szCs w:val="22"/>
      <w:lang w:val="en-US" w:eastAsia="zh-CN" w:bidi="ar-SA"/>
    </w:rPr>
  </w:style>
  <w:style w:type="paragraph" w:customStyle="1" w:styleId="26">
    <w:name w:val="p0"/>
    <w:basedOn w:val="1"/>
    <w:qFormat/>
    <w:uiPriority w:val="0"/>
    <w:pPr>
      <w:widowControl/>
    </w:pPr>
    <w:rPr>
      <w:rFonts w:ascii="Times New Roman" w:hAnsi="Times New Roman"/>
      <w:kern w:val="0"/>
      <w:szCs w:val="21"/>
    </w:rPr>
  </w:style>
  <w:style w:type="character" w:customStyle="1" w:styleId="27">
    <w:name w:val="font11"/>
    <w:basedOn w:val="18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28">
    <w:name w:val="font21"/>
    <w:basedOn w:val="18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29">
    <w:name w:val="标题 2 Char"/>
    <w:link w:val="3"/>
    <w:qFormat/>
    <w:uiPriority w:val="0"/>
    <w:rPr>
      <w:rFonts w:ascii="Times New Roman" w:hAnsi="Times New Roman" w:eastAsia="黑体"/>
    </w:rPr>
  </w:style>
  <w:style w:type="paragraph" w:customStyle="1" w:styleId="30">
    <w:name w:val="_Style 2"/>
    <w:basedOn w:val="1"/>
    <w:qFormat/>
    <w:uiPriority w:val="99"/>
    <w:pPr>
      <w:spacing w:line="351" w:lineRule="atLeast"/>
      <w:ind w:firstLine="623"/>
      <w:textAlignment w:val="baseline"/>
    </w:pPr>
    <w:rPr>
      <w:rFonts w:ascii="Times New Roman" w:hAnsi="Times New Roman"/>
      <w:color w:val="000000"/>
      <w:sz w:val="31"/>
      <w:szCs w:val="20"/>
    </w:rPr>
  </w:style>
  <w:style w:type="paragraph" w:customStyle="1" w:styleId="31">
    <w:name w:val="正文填写-缩进"/>
    <w:basedOn w:val="1"/>
    <w:qFormat/>
    <w:uiPriority w:val="0"/>
    <w:pPr>
      <w:spacing w:line="360" w:lineRule="auto"/>
      <w:ind w:firstLine="640" w:firstLineChars="200"/>
      <w:jc w:val="left"/>
    </w:pPr>
    <w:rPr>
      <w:rFonts w:hint="eastAsia" w:ascii="黑体" w:hAnsi="黑体" w:cs="Times New Roman"/>
      <w:color w:val="000000" w:themeColor="text1"/>
      <w:kern w:val="0"/>
      <w:szCs w:val="21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公文格式.dotx</Template>
  <Pages>3</Pages>
  <Words>1258</Words>
  <Characters>1294</Characters>
  <Lines>1</Lines>
  <Paragraphs>1</Paragraphs>
  <TotalTime>19</TotalTime>
  <ScaleCrop>false</ScaleCrop>
  <LinksUpToDate>false</LinksUpToDate>
  <CharactersWithSpaces>1294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2024-08-07T00:12:00Z</dcterms:created>
  <dc:creator>Administrator</dc:creator>
  <cp:lastModifiedBy>李艳乔</cp:lastModifiedBy>
  <cp:lastPrinted>2025-12-04T00:11:00Z</cp:lastPrinted>
  <dcterms:modified xsi:type="dcterms:W3CDTF">2025-12-14T08:08:03Z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AB0D1FF1C4E745E7BC55C033F825B755_13</vt:lpwstr>
  </property>
  <property fmtid="{D5CDD505-2E9C-101B-9397-08002B2CF9AE}" pid="4" name="KSOTemplateDocerSaveRecord">
    <vt:lpwstr>eyJoZGlkIjoiYWI0YTZhMWZmYTE3OWEwMTljMmVkYTViNzRjMDI0MDEiLCJ1c2VySWQiOiI3OTgyMDYxMjcifQ==</vt:lpwstr>
  </property>
</Properties>
</file>